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EBE74" w14:textId="7246BEE6" w:rsidR="00693F7A" w:rsidRDefault="00DB759B" w:rsidP="00FB07DD">
      <w:pPr>
        <w:rPr>
          <w:b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BDB2D42" wp14:editId="3D5EA0AC">
            <wp:simplePos x="0" y="0"/>
            <wp:positionH relativeFrom="column">
              <wp:posOffset>4610100</wp:posOffset>
            </wp:positionH>
            <wp:positionV relativeFrom="paragraph">
              <wp:posOffset>101600</wp:posOffset>
            </wp:positionV>
            <wp:extent cx="1873250" cy="2247900"/>
            <wp:effectExtent l="0" t="0" r="0" b="0"/>
            <wp:wrapTight wrapText="bothSides">
              <wp:wrapPolygon edited="0">
                <wp:start x="0" y="0"/>
                <wp:lineTo x="0" y="21417"/>
                <wp:lineTo x="21307" y="21417"/>
                <wp:lineTo x="21307" y="0"/>
                <wp:lineTo x="0" y="0"/>
              </wp:wrapPolygon>
            </wp:wrapTight>
            <wp:docPr id="1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FD2AE7" w14:textId="77777777" w:rsidR="008E7CC9" w:rsidRPr="0018720A" w:rsidRDefault="004F230D" w:rsidP="00FB07DD">
      <w:pPr>
        <w:rPr>
          <w:b/>
          <w:sz w:val="52"/>
          <w:szCs w:val="52"/>
        </w:rPr>
      </w:pPr>
      <w:r>
        <w:rPr>
          <w:b/>
          <w:sz w:val="52"/>
          <w:szCs w:val="52"/>
        </w:rPr>
        <w:t>Ass</w:t>
      </w:r>
      <w:r w:rsidR="00CD1AC7">
        <w:rPr>
          <w:b/>
          <w:sz w:val="52"/>
          <w:szCs w:val="52"/>
        </w:rPr>
        <w:t>oc. P</w:t>
      </w:r>
      <w:r>
        <w:rPr>
          <w:b/>
          <w:sz w:val="52"/>
          <w:szCs w:val="52"/>
        </w:rPr>
        <w:t xml:space="preserve">rof. </w:t>
      </w:r>
      <w:r w:rsidR="00DB4EB2" w:rsidRPr="0018720A">
        <w:rPr>
          <w:b/>
          <w:sz w:val="52"/>
          <w:szCs w:val="52"/>
        </w:rPr>
        <w:t xml:space="preserve">Fulya </w:t>
      </w:r>
      <w:r w:rsidR="00CD1AC7">
        <w:rPr>
          <w:b/>
          <w:sz w:val="52"/>
          <w:szCs w:val="52"/>
        </w:rPr>
        <w:t>Çallıalp</w:t>
      </w:r>
    </w:p>
    <w:p w14:paraId="3663B3B0" w14:textId="77777777" w:rsidR="0018720A" w:rsidRDefault="0018720A" w:rsidP="00EA0D73">
      <w:pPr>
        <w:jc w:val="right"/>
        <w:rPr>
          <w:sz w:val="48"/>
          <w:szCs w:val="48"/>
        </w:rPr>
      </w:pPr>
    </w:p>
    <w:p w14:paraId="29F143A0" w14:textId="77777777" w:rsidR="0018720A" w:rsidRPr="00E73904" w:rsidRDefault="004F230D" w:rsidP="00FB07DD">
      <w:pPr>
        <w:rPr>
          <w:sz w:val="44"/>
          <w:szCs w:val="44"/>
        </w:rPr>
      </w:pPr>
      <w:r w:rsidRPr="00E73904">
        <w:rPr>
          <w:sz w:val="44"/>
          <w:szCs w:val="44"/>
        </w:rPr>
        <w:t xml:space="preserve">Dept. of Electrical </w:t>
      </w:r>
      <w:r w:rsidR="000E782C" w:rsidRPr="00E73904">
        <w:rPr>
          <w:sz w:val="44"/>
          <w:szCs w:val="44"/>
        </w:rPr>
        <w:t xml:space="preserve">&amp; </w:t>
      </w:r>
      <w:r w:rsidRPr="00E73904">
        <w:rPr>
          <w:sz w:val="44"/>
          <w:szCs w:val="44"/>
        </w:rPr>
        <w:t xml:space="preserve">Electronics Eng. </w:t>
      </w:r>
    </w:p>
    <w:p w14:paraId="27BC1F0D" w14:textId="77777777" w:rsidR="00784091" w:rsidRPr="00E73904" w:rsidRDefault="00784091" w:rsidP="00FB07DD">
      <w:pPr>
        <w:rPr>
          <w:sz w:val="44"/>
          <w:szCs w:val="44"/>
        </w:rPr>
      </w:pPr>
    </w:p>
    <w:p w14:paraId="77000BF6" w14:textId="77777777" w:rsidR="00FB07DD" w:rsidRPr="0018720A" w:rsidRDefault="00CF75C2" w:rsidP="00FB07DD">
      <w:pPr>
        <w:rPr>
          <w:sz w:val="40"/>
          <w:szCs w:val="40"/>
        </w:rPr>
      </w:pPr>
      <w:r>
        <w:rPr>
          <w:sz w:val="40"/>
          <w:szCs w:val="40"/>
        </w:rPr>
        <w:t>E</w:t>
      </w:r>
      <w:r w:rsidR="0018720A" w:rsidRPr="0018720A">
        <w:rPr>
          <w:sz w:val="40"/>
          <w:szCs w:val="40"/>
        </w:rPr>
        <w:t>-mail</w:t>
      </w:r>
      <w:r w:rsidR="00F849D7">
        <w:rPr>
          <w:sz w:val="40"/>
          <w:szCs w:val="40"/>
        </w:rPr>
        <w:tab/>
      </w:r>
      <w:r w:rsidR="0018720A" w:rsidRPr="0018720A">
        <w:rPr>
          <w:sz w:val="40"/>
          <w:szCs w:val="40"/>
        </w:rPr>
        <w:t xml:space="preserve">: </w:t>
      </w:r>
      <w:r w:rsidR="00DB4EB2" w:rsidRPr="0018720A">
        <w:rPr>
          <w:sz w:val="40"/>
          <w:szCs w:val="40"/>
        </w:rPr>
        <w:t>fulya.</w:t>
      </w:r>
      <w:r w:rsidR="0082399F">
        <w:rPr>
          <w:sz w:val="40"/>
          <w:szCs w:val="40"/>
        </w:rPr>
        <w:t>callialp</w:t>
      </w:r>
      <w:r w:rsidR="00FB07DD" w:rsidRPr="0018720A">
        <w:rPr>
          <w:sz w:val="40"/>
          <w:szCs w:val="40"/>
        </w:rPr>
        <w:t>@marmara.edu.tr</w:t>
      </w:r>
    </w:p>
    <w:p w14:paraId="57D7DF31" w14:textId="77777777" w:rsidR="009874C2" w:rsidRDefault="009874C2" w:rsidP="00FB07DD">
      <w:pPr>
        <w:rPr>
          <w:bCs/>
          <w:sz w:val="40"/>
          <w:szCs w:val="40"/>
        </w:rPr>
      </w:pPr>
    </w:p>
    <w:p w14:paraId="0F9A3A56" w14:textId="77777777" w:rsidR="00FB07DD" w:rsidRPr="008327D6" w:rsidRDefault="00E73904" w:rsidP="00FB07DD">
      <w:pPr>
        <w:rPr>
          <w:bCs/>
          <w:sz w:val="40"/>
          <w:szCs w:val="40"/>
        </w:rPr>
      </w:pPr>
      <w:r w:rsidRPr="008327D6">
        <w:rPr>
          <w:bCs/>
          <w:sz w:val="40"/>
          <w:szCs w:val="40"/>
        </w:rPr>
        <w:t>Oda No: 119</w:t>
      </w:r>
    </w:p>
    <w:p w14:paraId="2ABCBF6C" w14:textId="77777777" w:rsidR="006B27E5" w:rsidRDefault="006B27E5" w:rsidP="00FB07DD">
      <w:pPr>
        <w:rPr>
          <w:b/>
          <w:sz w:val="48"/>
          <w:szCs w:val="48"/>
        </w:rPr>
      </w:pPr>
    </w:p>
    <w:p w14:paraId="26086555" w14:textId="77777777" w:rsidR="009874C2" w:rsidRPr="00F00399" w:rsidRDefault="009874C2" w:rsidP="00FB07DD">
      <w:pPr>
        <w:rPr>
          <w:b/>
          <w:sz w:val="48"/>
          <w:szCs w:val="48"/>
        </w:rPr>
      </w:pPr>
    </w:p>
    <w:tbl>
      <w:tblPr>
        <w:tblpPr w:leftFromText="141" w:rightFromText="141" w:vertAnchor="text" w:tblpXSpec="center" w:tblpY="1"/>
        <w:tblOverlap w:val="never"/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417"/>
        <w:gridCol w:w="1701"/>
        <w:gridCol w:w="1701"/>
        <w:gridCol w:w="1843"/>
        <w:gridCol w:w="1820"/>
      </w:tblGrid>
      <w:tr w:rsidR="00FB07DD" w:rsidRPr="00A37F75" w14:paraId="26A734A2" w14:textId="77777777" w:rsidTr="00DC1307">
        <w:trPr>
          <w:trHeight w:val="538"/>
          <w:jc w:val="center"/>
        </w:trPr>
        <w:tc>
          <w:tcPr>
            <w:tcW w:w="10008" w:type="dxa"/>
            <w:gridSpan w:val="6"/>
          </w:tcPr>
          <w:p w14:paraId="2B243237" w14:textId="641E858B" w:rsidR="00FB07DD" w:rsidRPr="00A37F75" w:rsidRDefault="004F230D" w:rsidP="002047B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20</w:t>
            </w:r>
            <w:r w:rsidR="002047B8">
              <w:rPr>
                <w:sz w:val="40"/>
                <w:szCs w:val="40"/>
              </w:rPr>
              <w:t>2</w:t>
            </w:r>
            <w:r w:rsidR="00BA6AF1">
              <w:rPr>
                <w:sz w:val="40"/>
                <w:szCs w:val="40"/>
              </w:rPr>
              <w:t>6</w:t>
            </w:r>
            <w:r>
              <w:rPr>
                <w:sz w:val="40"/>
                <w:szCs w:val="40"/>
              </w:rPr>
              <w:t>-20</w:t>
            </w:r>
            <w:r w:rsidR="00CD1AC7">
              <w:rPr>
                <w:sz w:val="40"/>
                <w:szCs w:val="40"/>
              </w:rPr>
              <w:t>2</w:t>
            </w:r>
            <w:r w:rsidR="00BA6AF1">
              <w:rPr>
                <w:sz w:val="40"/>
                <w:szCs w:val="40"/>
              </w:rPr>
              <w:t>7</w:t>
            </w:r>
            <w:r>
              <w:rPr>
                <w:sz w:val="40"/>
                <w:szCs w:val="40"/>
              </w:rPr>
              <w:t xml:space="preserve"> </w:t>
            </w:r>
            <w:r w:rsidR="00DB759B">
              <w:rPr>
                <w:sz w:val="40"/>
                <w:szCs w:val="40"/>
              </w:rPr>
              <w:t>Fall</w:t>
            </w:r>
            <w:r w:rsidR="00D02A73">
              <w:rPr>
                <w:sz w:val="40"/>
                <w:szCs w:val="40"/>
              </w:rPr>
              <w:t xml:space="preserve"> </w:t>
            </w:r>
            <w:r>
              <w:rPr>
                <w:sz w:val="40"/>
                <w:szCs w:val="40"/>
              </w:rPr>
              <w:t>Semester Weekly Schedule</w:t>
            </w:r>
          </w:p>
        </w:tc>
      </w:tr>
      <w:tr w:rsidR="00FB07DD" w:rsidRPr="00A37F75" w14:paraId="19D2568A" w14:textId="77777777" w:rsidTr="00C07154">
        <w:trPr>
          <w:jc w:val="center"/>
        </w:trPr>
        <w:tc>
          <w:tcPr>
            <w:tcW w:w="1526" w:type="dxa"/>
          </w:tcPr>
          <w:p w14:paraId="779AFDB8" w14:textId="77777777" w:rsidR="00FB07DD" w:rsidRPr="00CB225E" w:rsidRDefault="00D205CC" w:rsidP="00DC1307">
            <w:pPr>
              <w:jc w:val="center"/>
            </w:pPr>
            <w:r>
              <w:t>Hours</w:t>
            </w:r>
          </w:p>
        </w:tc>
        <w:tc>
          <w:tcPr>
            <w:tcW w:w="1417" w:type="dxa"/>
          </w:tcPr>
          <w:p w14:paraId="10047801" w14:textId="77777777" w:rsidR="00FB07DD" w:rsidRPr="00CB225E" w:rsidRDefault="00D205CC" w:rsidP="00DC1307">
            <w:pPr>
              <w:jc w:val="center"/>
            </w:pPr>
            <w:r>
              <w:t>Monday</w:t>
            </w:r>
          </w:p>
        </w:tc>
        <w:tc>
          <w:tcPr>
            <w:tcW w:w="1701" w:type="dxa"/>
          </w:tcPr>
          <w:p w14:paraId="167C7118" w14:textId="77777777" w:rsidR="00FB07DD" w:rsidRPr="00CB225E" w:rsidRDefault="00D205CC" w:rsidP="00DC1307">
            <w:pPr>
              <w:jc w:val="center"/>
            </w:pPr>
            <w:r>
              <w:t>Tuesday</w:t>
            </w:r>
          </w:p>
        </w:tc>
        <w:tc>
          <w:tcPr>
            <w:tcW w:w="1701" w:type="dxa"/>
          </w:tcPr>
          <w:p w14:paraId="3F0B5812" w14:textId="77777777" w:rsidR="00FB07DD" w:rsidRPr="00CB225E" w:rsidRDefault="00D205CC" w:rsidP="00DC1307">
            <w:pPr>
              <w:jc w:val="center"/>
            </w:pPr>
            <w:r>
              <w:t>Wednesday</w:t>
            </w:r>
          </w:p>
        </w:tc>
        <w:tc>
          <w:tcPr>
            <w:tcW w:w="1843" w:type="dxa"/>
          </w:tcPr>
          <w:p w14:paraId="313E86C7" w14:textId="77777777" w:rsidR="00FB07DD" w:rsidRPr="00CB225E" w:rsidRDefault="00D205CC" w:rsidP="00DC1307">
            <w:pPr>
              <w:jc w:val="center"/>
            </w:pPr>
            <w:r>
              <w:t>Thursday</w:t>
            </w:r>
          </w:p>
        </w:tc>
        <w:tc>
          <w:tcPr>
            <w:tcW w:w="1820" w:type="dxa"/>
          </w:tcPr>
          <w:p w14:paraId="46C54AC6" w14:textId="77777777" w:rsidR="00FB07DD" w:rsidRPr="00CB225E" w:rsidRDefault="00D205CC" w:rsidP="00DC1307">
            <w:pPr>
              <w:jc w:val="center"/>
            </w:pPr>
            <w:r>
              <w:t>Friday</w:t>
            </w:r>
          </w:p>
        </w:tc>
      </w:tr>
      <w:tr w:rsidR="00161F48" w:rsidRPr="00A37F75" w14:paraId="3DF2C9F8" w14:textId="77777777" w:rsidTr="00C07154">
        <w:trPr>
          <w:trHeight w:val="557"/>
          <w:jc w:val="center"/>
        </w:trPr>
        <w:tc>
          <w:tcPr>
            <w:tcW w:w="1526" w:type="dxa"/>
            <w:vAlign w:val="center"/>
          </w:tcPr>
          <w:p w14:paraId="354E9FFC" w14:textId="77777777" w:rsidR="00161F48" w:rsidRPr="00CB225E" w:rsidRDefault="00161F48" w:rsidP="006B27E5">
            <w:pPr>
              <w:jc w:val="center"/>
            </w:pPr>
            <w:r>
              <w:t>08:30-09:20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45C54B3" w14:textId="77777777" w:rsidR="00161F48" w:rsidRPr="00CB534B" w:rsidRDefault="00161F48" w:rsidP="006B27E5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B79CAA9" w14:textId="7C0C37C4" w:rsidR="00161F48" w:rsidRPr="0068142D" w:rsidRDefault="00161F48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4A6095E7" w14:textId="77777777" w:rsidR="00161F48" w:rsidRPr="0068142D" w:rsidRDefault="00161F48" w:rsidP="006B27E5">
            <w:pPr>
              <w:jc w:val="center"/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66396F5" w14:textId="77777777" w:rsidR="00161F48" w:rsidRPr="006B27E5" w:rsidRDefault="00161F48" w:rsidP="006B27E5">
            <w:pPr>
              <w:jc w:val="center"/>
              <w:rPr>
                <w:b/>
                <w:bCs/>
              </w:rPr>
            </w:pPr>
          </w:p>
        </w:tc>
        <w:tc>
          <w:tcPr>
            <w:tcW w:w="1820" w:type="dxa"/>
            <w:shd w:val="clear" w:color="auto" w:fill="FFFFFF"/>
            <w:vAlign w:val="center"/>
          </w:tcPr>
          <w:p w14:paraId="65A31F40" w14:textId="77777777" w:rsidR="00161F48" w:rsidRPr="0068142D" w:rsidRDefault="00161F48" w:rsidP="006B27E5">
            <w:pPr>
              <w:jc w:val="center"/>
            </w:pPr>
          </w:p>
        </w:tc>
      </w:tr>
      <w:tr w:rsidR="00C07154" w:rsidRPr="00A37F75" w14:paraId="1B13B3BB" w14:textId="77777777" w:rsidTr="00C07154">
        <w:trPr>
          <w:trHeight w:val="551"/>
          <w:jc w:val="center"/>
        </w:trPr>
        <w:tc>
          <w:tcPr>
            <w:tcW w:w="1526" w:type="dxa"/>
            <w:vAlign w:val="center"/>
          </w:tcPr>
          <w:p w14:paraId="263B0244" w14:textId="77777777" w:rsidR="00C07154" w:rsidRPr="00CB225E" w:rsidRDefault="00C07154" w:rsidP="006B27E5">
            <w:pPr>
              <w:jc w:val="center"/>
            </w:pPr>
            <w:r>
              <w:t>09:30-10:20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0D2B602" w14:textId="74135A6C" w:rsidR="00C07154" w:rsidRPr="00CB534B" w:rsidRDefault="00C07154" w:rsidP="00161F48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6E9D3341" w14:textId="77777777" w:rsidR="00C07154" w:rsidRPr="0068142D" w:rsidRDefault="00C07154" w:rsidP="006B27E5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F53DABA" w14:textId="77777777" w:rsidR="00C07154" w:rsidRDefault="00DB759B" w:rsidP="00CB534B">
            <w:pPr>
              <w:jc w:val="center"/>
            </w:pPr>
            <w:r>
              <w:t>EE7064</w:t>
            </w:r>
          </w:p>
          <w:p w14:paraId="1FC43E39" w14:textId="146131FC" w:rsidR="00DB759B" w:rsidRPr="00A27B48" w:rsidRDefault="00DB759B" w:rsidP="00CB534B">
            <w:pPr>
              <w:jc w:val="center"/>
            </w:pPr>
            <w:r>
              <w:t>M4-107</w:t>
            </w:r>
          </w:p>
        </w:tc>
        <w:tc>
          <w:tcPr>
            <w:tcW w:w="3663" w:type="dxa"/>
            <w:gridSpan w:val="2"/>
            <w:vMerge w:val="restart"/>
            <w:shd w:val="clear" w:color="auto" w:fill="FFFFFF"/>
            <w:vAlign w:val="center"/>
          </w:tcPr>
          <w:p w14:paraId="4693E30E" w14:textId="77777777" w:rsidR="00C07154" w:rsidRDefault="00C07154" w:rsidP="006B27E5">
            <w:pPr>
              <w:jc w:val="center"/>
            </w:pPr>
            <w:r w:rsidRPr="00C07154">
              <w:t xml:space="preserve">Engineering Projects </w:t>
            </w:r>
            <w:r>
              <w:t xml:space="preserve">I/II </w:t>
            </w:r>
          </w:p>
          <w:p w14:paraId="327A5B77" w14:textId="77777777" w:rsidR="00C07154" w:rsidRPr="00C07154" w:rsidRDefault="00C07154" w:rsidP="006B27E5">
            <w:pPr>
              <w:jc w:val="center"/>
            </w:pPr>
            <w:r w:rsidRPr="00C07154">
              <w:t>Meetings</w:t>
            </w:r>
          </w:p>
        </w:tc>
      </w:tr>
      <w:tr w:rsidR="00DB759B" w:rsidRPr="00A37F75" w14:paraId="1959A2B1" w14:textId="77777777" w:rsidTr="00794B0C">
        <w:trPr>
          <w:trHeight w:val="573"/>
          <w:jc w:val="center"/>
        </w:trPr>
        <w:tc>
          <w:tcPr>
            <w:tcW w:w="1526" w:type="dxa"/>
            <w:vAlign w:val="center"/>
          </w:tcPr>
          <w:p w14:paraId="5DE2DC0E" w14:textId="77777777" w:rsidR="00DB759B" w:rsidRPr="00CB225E" w:rsidRDefault="00DB759B" w:rsidP="00DB759B">
            <w:pPr>
              <w:jc w:val="center"/>
            </w:pPr>
            <w:r>
              <w:t>10:3</w:t>
            </w:r>
            <w:r w:rsidRPr="00CB225E">
              <w:t>0</w:t>
            </w:r>
            <w:r>
              <w:t>-11:20</w:t>
            </w:r>
          </w:p>
        </w:tc>
        <w:tc>
          <w:tcPr>
            <w:tcW w:w="1417" w:type="dxa"/>
            <w:shd w:val="clear" w:color="auto" w:fill="FFFFFF"/>
          </w:tcPr>
          <w:p w14:paraId="6320FE18" w14:textId="77777777" w:rsidR="00DB759B" w:rsidRPr="00CB534B" w:rsidRDefault="00DB759B" w:rsidP="00DB759B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3C0C5F9" w14:textId="77777777" w:rsidR="00DB759B" w:rsidRPr="0068142D" w:rsidRDefault="00DB759B" w:rsidP="00DB759B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14:paraId="5F023D17" w14:textId="77777777" w:rsidR="00DB759B" w:rsidRDefault="00DB759B" w:rsidP="00DB759B">
            <w:pPr>
              <w:jc w:val="center"/>
            </w:pPr>
            <w:r w:rsidRPr="00D66091">
              <w:t>EE7064</w:t>
            </w:r>
          </w:p>
          <w:p w14:paraId="1577A07A" w14:textId="73EE7AA9" w:rsidR="00364CB3" w:rsidRPr="00A27B48" w:rsidRDefault="00364CB3" w:rsidP="00DB759B">
            <w:pPr>
              <w:jc w:val="center"/>
            </w:pPr>
            <w:r>
              <w:t>M4-107</w:t>
            </w:r>
          </w:p>
        </w:tc>
        <w:tc>
          <w:tcPr>
            <w:tcW w:w="3663" w:type="dxa"/>
            <w:gridSpan w:val="2"/>
            <w:vMerge/>
            <w:shd w:val="clear" w:color="auto" w:fill="FFFFFF"/>
            <w:vAlign w:val="center"/>
          </w:tcPr>
          <w:p w14:paraId="29541295" w14:textId="77777777" w:rsidR="00DB759B" w:rsidRPr="0068142D" w:rsidRDefault="00DB759B" w:rsidP="00DB759B">
            <w:pPr>
              <w:jc w:val="center"/>
            </w:pPr>
          </w:p>
        </w:tc>
      </w:tr>
      <w:tr w:rsidR="00DB759B" w:rsidRPr="00A37F75" w14:paraId="0CADF697" w14:textId="77777777" w:rsidTr="00794B0C">
        <w:trPr>
          <w:trHeight w:val="553"/>
          <w:jc w:val="center"/>
        </w:trPr>
        <w:tc>
          <w:tcPr>
            <w:tcW w:w="1526" w:type="dxa"/>
            <w:vAlign w:val="center"/>
          </w:tcPr>
          <w:p w14:paraId="1EC31B7F" w14:textId="77777777" w:rsidR="00DB759B" w:rsidRPr="00CB225E" w:rsidRDefault="00DB759B" w:rsidP="00DB759B">
            <w:pPr>
              <w:jc w:val="center"/>
            </w:pPr>
            <w:r>
              <w:t>11:30-12:20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E029DA5" w14:textId="77777777" w:rsidR="00DB759B" w:rsidRPr="00DB759B" w:rsidRDefault="00DB759B" w:rsidP="00DB759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56699DD" w14:textId="77777777" w:rsidR="00DB759B" w:rsidRPr="00CB534B" w:rsidRDefault="00DB759B" w:rsidP="00DB759B">
            <w:pPr>
              <w:jc w:val="center"/>
            </w:pPr>
            <w:r w:rsidRPr="006B27E5">
              <w:rPr>
                <w:b/>
                <w:bCs/>
                <w:i/>
                <w:iCs/>
              </w:rPr>
              <w:t>Office Hours</w:t>
            </w:r>
          </w:p>
        </w:tc>
        <w:tc>
          <w:tcPr>
            <w:tcW w:w="1701" w:type="dxa"/>
            <w:shd w:val="clear" w:color="auto" w:fill="FFFFFF"/>
          </w:tcPr>
          <w:p w14:paraId="51A090AA" w14:textId="77777777" w:rsidR="00364CB3" w:rsidRDefault="00364CB3" w:rsidP="00364CB3">
            <w:pPr>
              <w:jc w:val="center"/>
            </w:pPr>
            <w:r>
              <w:t>EE7064</w:t>
            </w:r>
          </w:p>
          <w:p w14:paraId="69A32C2B" w14:textId="17DABCC7" w:rsidR="00DB759B" w:rsidRPr="00A27B48" w:rsidRDefault="00364CB3" w:rsidP="00364CB3">
            <w:pPr>
              <w:jc w:val="center"/>
            </w:pPr>
            <w:r>
              <w:t>M4-107</w:t>
            </w:r>
          </w:p>
        </w:tc>
        <w:tc>
          <w:tcPr>
            <w:tcW w:w="3663" w:type="dxa"/>
            <w:gridSpan w:val="2"/>
            <w:vMerge/>
            <w:shd w:val="clear" w:color="auto" w:fill="FFFFFF"/>
          </w:tcPr>
          <w:p w14:paraId="33E25399" w14:textId="77777777" w:rsidR="00DB759B" w:rsidRPr="0068142D" w:rsidRDefault="00DB759B" w:rsidP="00DB759B">
            <w:pPr>
              <w:jc w:val="center"/>
            </w:pPr>
          </w:p>
        </w:tc>
      </w:tr>
      <w:tr w:rsidR="00C07154" w:rsidRPr="00A37F75" w14:paraId="1078E1B5" w14:textId="77777777" w:rsidTr="00DB759B">
        <w:trPr>
          <w:trHeight w:val="575"/>
          <w:jc w:val="center"/>
        </w:trPr>
        <w:tc>
          <w:tcPr>
            <w:tcW w:w="1526" w:type="dxa"/>
            <w:vAlign w:val="center"/>
          </w:tcPr>
          <w:p w14:paraId="08D9C8D0" w14:textId="77777777" w:rsidR="00C07154" w:rsidRPr="00CB225E" w:rsidRDefault="00C07154" w:rsidP="00161F48">
            <w:pPr>
              <w:jc w:val="center"/>
            </w:pPr>
            <w:r>
              <w:t>12:30–13:00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5F991C1" w14:textId="77777777" w:rsidR="00C07154" w:rsidRPr="00CB534B" w:rsidRDefault="00C07154" w:rsidP="00161F48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25969CF" w14:textId="77777777" w:rsidR="00C07154" w:rsidRPr="00CB534B" w:rsidRDefault="00C07154" w:rsidP="00161F48">
            <w:pPr>
              <w:jc w:val="center"/>
            </w:pPr>
            <w:r w:rsidRPr="006B27E5">
              <w:rPr>
                <w:b/>
                <w:bCs/>
                <w:i/>
                <w:iCs/>
              </w:rPr>
              <w:t>Office Hours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B3D1C17" w14:textId="77777777" w:rsidR="00C07154" w:rsidRPr="00A27B48" w:rsidRDefault="00C07154" w:rsidP="00161F48">
            <w:pPr>
              <w:jc w:val="center"/>
            </w:pPr>
          </w:p>
        </w:tc>
        <w:tc>
          <w:tcPr>
            <w:tcW w:w="3663" w:type="dxa"/>
            <w:gridSpan w:val="2"/>
            <w:vMerge/>
            <w:shd w:val="clear" w:color="auto" w:fill="FFFFFF"/>
            <w:vAlign w:val="center"/>
          </w:tcPr>
          <w:p w14:paraId="226B7BCB" w14:textId="77777777" w:rsidR="00C07154" w:rsidRPr="0068142D" w:rsidRDefault="00C07154" w:rsidP="00161F48">
            <w:pPr>
              <w:jc w:val="center"/>
            </w:pPr>
          </w:p>
        </w:tc>
      </w:tr>
      <w:tr w:rsidR="00C07154" w:rsidRPr="00A37F75" w14:paraId="0F2F0019" w14:textId="77777777" w:rsidTr="00C07154">
        <w:trPr>
          <w:trHeight w:val="527"/>
          <w:jc w:val="center"/>
        </w:trPr>
        <w:tc>
          <w:tcPr>
            <w:tcW w:w="1526" w:type="dxa"/>
            <w:vAlign w:val="center"/>
          </w:tcPr>
          <w:p w14:paraId="087790C2" w14:textId="77777777" w:rsidR="00C07154" w:rsidRPr="00CB225E" w:rsidRDefault="00C07154" w:rsidP="00C07154">
            <w:pPr>
              <w:jc w:val="center"/>
            </w:pPr>
            <w:r>
              <w:t>13:00-13:50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DF91833" w14:textId="77777777" w:rsidR="00C07154" w:rsidRPr="0068142D" w:rsidRDefault="00C07154" w:rsidP="00C07154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F7B8F64" w14:textId="77777777" w:rsidR="00DB759B" w:rsidRDefault="00DB759B" w:rsidP="00DB759B">
            <w:pPr>
              <w:jc w:val="center"/>
            </w:pPr>
            <w:r>
              <w:t>EE3016</w:t>
            </w:r>
          </w:p>
          <w:p w14:paraId="24E8562C" w14:textId="2238DDB3" w:rsidR="00C07154" w:rsidRPr="0068142D" w:rsidRDefault="00DB759B" w:rsidP="00DB759B">
            <w:pPr>
              <w:jc w:val="center"/>
            </w:pPr>
            <w:r>
              <w:t>M4-Z01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03EAF74" w14:textId="77777777" w:rsidR="00C07154" w:rsidRPr="0068142D" w:rsidRDefault="00C07154" w:rsidP="00C07154">
            <w:pPr>
              <w:jc w:val="center"/>
            </w:pPr>
            <w:r w:rsidRPr="006B27E5">
              <w:rPr>
                <w:b/>
                <w:bCs/>
                <w:i/>
                <w:iCs/>
              </w:rPr>
              <w:t>Office Hours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FDDA3F8" w14:textId="77777777" w:rsidR="00C07154" w:rsidRPr="00871888" w:rsidRDefault="00C07154" w:rsidP="00C07154">
            <w:pPr>
              <w:jc w:val="center"/>
            </w:pPr>
            <w:r w:rsidRPr="00871888">
              <w:t>İSTANBUL TEKNOPARK</w:t>
            </w:r>
          </w:p>
        </w:tc>
        <w:tc>
          <w:tcPr>
            <w:tcW w:w="1820" w:type="dxa"/>
            <w:vMerge w:val="restart"/>
            <w:shd w:val="clear" w:color="auto" w:fill="FFFFFF"/>
            <w:vAlign w:val="center"/>
          </w:tcPr>
          <w:p w14:paraId="74E84F16" w14:textId="77777777" w:rsidR="00C07154" w:rsidRPr="00871888" w:rsidRDefault="00C07154" w:rsidP="00C07154">
            <w:pPr>
              <w:jc w:val="center"/>
            </w:pPr>
            <w:r w:rsidRPr="00871888">
              <w:t>İSTANBUL TEKNOPARK</w:t>
            </w:r>
          </w:p>
        </w:tc>
      </w:tr>
      <w:tr w:rsidR="00C07154" w:rsidRPr="00A37F75" w14:paraId="37A8B5F2" w14:textId="77777777" w:rsidTr="00C07154">
        <w:trPr>
          <w:trHeight w:val="549"/>
          <w:jc w:val="center"/>
        </w:trPr>
        <w:tc>
          <w:tcPr>
            <w:tcW w:w="1526" w:type="dxa"/>
            <w:vAlign w:val="center"/>
          </w:tcPr>
          <w:p w14:paraId="1923715D" w14:textId="77777777" w:rsidR="00C07154" w:rsidRPr="00CB225E" w:rsidRDefault="00C07154" w:rsidP="00C07154">
            <w:pPr>
              <w:jc w:val="center"/>
            </w:pPr>
            <w:r>
              <w:t>14:00-14:50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6E35D75" w14:textId="77777777" w:rsidR="00C07154" w:rsidRDefault="00DB759B" w:rsidP="00C07154">
            <w:pPr>
              <w:jc w:val="center"/>
            </w:pPr>
            <w:r>
              <w:t>EE3016</w:t>
            </w:r>
          </w:p>
          <w:p w14:paraId="7FC0ABB0" w14:textId="54ADB668" w:rsidR="00DB759B" w:rsidRPr="0068142D" w:rsidRDefault="00DB759B" w:rsidP="00C07154">
            <w:pPr>
              <w:jc w:val="center"/>
            </w:pPr>
            <w:r>
              <w:t>M4-Z01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D8773E7" w14:textId="77777777" w:rsidR="00C07154" w:rsidRPr="0068142D" w:rsidRDefault="00C07154" w:rsidP="00C07154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0762D39" w14:textId="77777777" w:rsidR="00C07154" w:rsidRPr="0068142D" w:rsidRDefault="00C07154" w:rsidP="00C07154">
            <w:pPr>
              <w:jc w:val="center"/>
            </w:pPr>
            <w:r w:rsidRPr="006B27E5">
              <w:rPr>
                <w:b/>
                <w:bCs/>
                <w:i/>
                <w:iCs/>
              </w:rPr>
              <w:t>Office Hours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00B1C86A" w14:textId="77777777" w:rsidR="00C07154" w:rsidRPr="0068142D" w:rsidRDefault="00C07154" w:rsidP="00C07154">
            <w:pPr>
              <w:jc w:val="center"/>
            </w:pPr>
          </w:p>
        </w:tc>
        <w:tc>
          <w:tcPr>
            <w:tcW w:w="1820" w:type="dxa"/>
            <w:vMerge/>
            <w:shd w:val="clear" w:color="auto" w:fill="FFFFFF"/>
            <w:vAlign w:val="center"/>
          </w:tcPr>
          <w:p w14:paraId="3F6242C8" w14:textId="77777777" w:rsidR="00C07154" w:rsidRPr="0068142D" w:rsidRDefault="00C07154" w:rsidP="00C07154">
            <w:pPr>
              <w:jc w:val="center"/>
            </w:pPr>
          </w:p>
        </w:tc>
      </w:tr>
      <w:tr w:rsidR="00161F48" w:rsidRPr="00A37F75" w14:paraId="665CAAAD" w14:textId="77777777" w:rsidTr="00C07154">
        <w:trPr>
          <w:trHeight w:val="571"/>
          <w:jc w:val="center"/>
        </w:trPr>
        <w:tc>
          <w:tcPr>
            <w:tcW w:w="1526" w:type="dxa"/>
            <w:vAlign w:val="center"/>
          </w:tcPr>
          <w:p w14:paraId="5E58C833" w14:textId="77777777" w:rsidR="00161F48" w:rsidRPr="00CB225E" w:rsidRDefault="00161F48" w:rsidP="00161F48">
            <w:pPr>
              <w:jc w:val="center"/>
            </w:pPr>
            <w:r>
              <w:t>15:00-15:50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3394DF0" w14:textId="77777777" w:rsidR="00DB759B" w:rsidRDefault="00DB759B" w:rsidP="00DB759B">
            <w:pPr>
              <w:jc w:val="center"/>
            </w:pPr>
            <w:r>
              <w:t>EE3016</w:t>
            </w:r>
          </w:p>
          <w:p w14:paraId="0F052AB7" w14:textId="486F974D" w:rsidR="00161F48" w:rsidRPr="00DB759B" w:rsidRDefault="00DB759B" w:rsidP="00DB759B">
            <w:pPr>
              <w:jc w:val="center"/>
            </w:pPr>
            <w:r>
              <w:t>M4-Z01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4446E52" w14:textId="77777777" w:rsidR="00161F48" w:rsidRPr="0068142D" w:rsidRDefault="00161F48" w:rsidP="00161F48"/>
        </w:tc>
        <w:tc>
          <w:tcPr>
            <w:tcW w:w="1701" w:type="dxa"/>
            <w:shd w:val="clear" w:color="auto" w:fill="FFFFFF"/>
            <w:vAlign w:val="center"/>
          </w:tcPr>
          <w:p w14:paraId="60491056" w14:textId="77777777" w:rsidR="00161F48" w:rsidRPr="0068142D" w:rsidRDefault="00161F48" w:rsidP="00161F48">
            <w:pPr>
              <w:jc w:val="center"/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E049732" w14:textId="77777777" w:rsidR="00161F48" w:rsidRPr="0068142D" w:rsidRDefault="00161F48" w:rsidP="00161F48">
            <w:pPr>
              <w:jc w:val="center"/>
            </w:pPr>
          </w:p>
        </w:tc>
        <w:tc>
          <w:tcPr>
            <w:tcW w:w="1820" w:type="dxa"/>
            <w:vMerge/>
            <w:shd w:val="clear" w:color="auto" w:fill="FFFFFF"/>
          </w:tcPr>
          <w:p w14:paraId="41293ED8" w14:textId="77777777" w:rsidR="00161F48" w:rsidRPr="0068142D" w:rsidRDefault="00161F48" w:rsidP="00161F48">
            <w:pPr>
              <w:jc w:val="center"/>
            </w:pPr>
          </w:p>
        </w:tc>
      </w:tr>
      <w:tr w:rsidR="00161F48" w:rsidRPr="00A37F75" w14:paraId="5DA13D47" w14:textId="77777777" w:rsidTr="00C07154">
        <w:trPr>
          <w:trHeight w:val="551"/>
          <w:jc w:val="center"/>
        </w:trPr>
        <w:tc>
          <w:tcPr>
            <w:tcW w:w="1526" w:type="dxa"/>
            <w:vAlign w:val="center"/>
          </w:tcPr>
          <w:p w14:paraId="0C0C9042" w14:textId="77777777" w:rsidR="00161F48" w:rsidRDefault="00161F48" w:rsidP="00161F48">
            <w:pPr>
              <w:jc w:val="center"/>
            </w:pPr>
            <w:r>
              <w:t>16:00-16:50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906EC8C" w14:textId="77777777" w:rsidR="00161F48" w:rsidRPr="0068142D" w:rsidRDefault="00161F48" w:rsidP="00161F48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E44C7FA" w14:textId="77777777" w:rsidR="00161F48" w:rsidRDefault="00DB759B" w:rsidP="00161F48">
            <w:pPr>
              <w:jc w:val="center"/>
            </w:pPr>
            <w:r>
              <w:t>EE7000</w:t>
            </w:r>
          </w:p>
          <w:p w14:paraId="13610B85" w14:textId="15B0EBB5" w:rsidR="00DB759B" w:rsidRPr="0068142D" w:rsidRDefault="00DB759B" w:rsidP="00161F48">
            <w:pPr>
              <w:jc w:val="center"/>
            </w:pPr>
            <w:r>
              <w:t>M4-107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03AEBB" w14:textId="77777777" w:rsidR="00161F48" w:rsidRPr="0068142D" w:rsidRDefault="00161F48" w:rsidP="00161F48">
            <w:pPr>
              <w:jc w:val="center"/>
            </w:pPr>
          </w:p>
        </w:tc>
        <w:tc>
          <w:tcPr>
            <w:tcW w:w="1843" w:type="dxa"/>
            <w:vMerge/>
            <w:shd w:val="clear" w:color="auto" w:fill="FFFFFF"/>
          </w:tcPr>
          <w:p w14:paraId="6153055D" w14:textId="77777777" w:rsidR="00161F48" w:rsidRPr="0068142D" w:rsidRDefault="00161F48" w:rsidP="00161F48"/>
        </w:tc>
        <w:tc>
          <w:tcPr>
            <w:tcW w:w="1820" w:type="dxa"/>
            <w:vMerge/>
            <w:shd w:val="clear" w:color="auto" w:fill="FFFFFF"/>
          </w:tcPr>
          <w:p w14:paraId="49019AEC" w14:textId="77777777" w:rsidR="00161F48" w:rsidRPr="0068142D" w:rsidRDefault="00161F48" w:rsidP="00161F48"/>
        </w:tc>
      </w:tr>
      <w:tr w:rsidR="00161F48" w:rsidRPr="00A37F75" w14:paraId="740896AC" w14:textId="77777777" w:rsidTr="00C07154">
        <w:trPr>
          <w:trHeight w:val="542"/>
          <w:jc w:val="center"/>
        </w:trPr>
        <w:tc>
          <w:tcPr>
            <w:tcW w:w="1526" w:type="dxa"/>
            <w:vAlign w:val="center"/>
          </w:tcPr>
          <w:p w14:paraId="0DB8BC11" w14:textId="77777777" w:rsidR="00161F48" w:rsidRDefault="00161F48" w:rsidP="00161F48">
            <w:pPr>
              <w:jc w:val="center"/>
            </w:pPr>
            <w:r>
              <w:t>17:00-17:50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313818A" w14:textId="77777777" w:rsidR="00161F48" w:rsidRPr="0068142D" w:rsidRDefault="00161F48" w:rsidP="00161F48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17401E2A" w14:textId="77777777" w:rsidR="00DB759B" w:rsidRDefault="00DB759B" w:rsidP="00DB759B">
            <w:pPr>
              <w:jc w:val="center"/>
            </w:pPr>
            <w:r>
              <w:t>EE7000</w:t>
            </w:r>
          </w:p>
          <w:p w14:paraId="1E5D48CD" w14:textId="11D1FDEA" w:rsidR="00161F48" w:rsidRPr="006B27E5" w:rsidRDefault="00DB759B" w:rsidP="00DB759B">
            <w:pPr>
              <w:jc w:val="center"/>
              <w:rPr>
                <w:b/>
                <w:bCs/>
              </w:rPr>
            </w:pPr>
            <w:r>
              <w:t>M4-107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BBEA6C1" w14:textId="77777777" w:rsidR="00161F48" w:rsidRPr="006B27E5" w:rsidRDefault="00161F48" w:rsidP="00161F48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5C10397D" w14:textId="77777777" w:rsidR="00161F48" w:rsidRPr="0068142D" w:rsidRDefault="00161F48" w:rsidP="00161F48">
            <w:pPr>
              <w:jc w:val="center"/>
            </w:pPr>
          </w:p>
        </w:tc>
        <w:tc>
          <w:tcPr>
            <w:tcW w:w="1820" w:type="dxa"/>
            <w:vMerge/>
            <w:shd w:val="clear" w:color="auto" w:fill="FFFFFF"/>
          </w:tcPr>
          <w:p w14:paraId="757A6884" w14:textId="77777777" w:rsidR="00161F48" w:rsidRPr="0068142D" w:rsidRDefault="00161F48" w:rsidP="00161F48"/>
        </w:tc>
      </w:tr>
      <w:tr w:rsidR="00161F48" w:rsidRPr="00A37F75" w14:paraId="2E4A4A1B" w14:textId="77777777" w:rsidTr="00C07154">
        <w:trPr>
          <w:trHeight w:val="575"/>
          <w:jc w:val="center"/>
        </w:trPr>
        <w:tc>
          <w:tcPr>
            <w:tcW w:w="1526" w:type="dxa"/>
            <w:vAlign w:val="center"/>
          </w:tcPr>
          <w:p w14:paraId="0889351B" w14:textId="77777777" w:rsidR="00161F48" w:rsidRDefault="00161F48" w:rsidP="00161F48">
            <w:pPr>
              <w:jc w:val="center"/>
            </w:pPr>
            <w:r>
              <w:t>18:00-18:50</w:t>
            </w:r>
          </w:p>
        </w:tc>
        <w:tc>
          <w:tcPr>
            <w:tcW w:w="1417" w:type="dxa"/>
            <w:shd w:val="clear" w:color="auto" w:fill="FFFFFF"/>
          </w:tcPr>
          <w:p w14:paraId="12C70096" w14:textId="77777777" w:rsidR="00161F48" w:rsidRPr="0068142D" w:rsidRDefault="00161F48" w:rsidP="00161F48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76E41AC" w14:textId="5AD148D1" w:rsidR="00161F48" w:rsidRPr="0068142D" w:rsidRDefault="00161F48" w:rsidP="00161F48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BDA52C0" w14:textId="77777777" w:rsidR="00161F48" w:rsidRPr="006B27E5" w:rsidRDefault="00161F48" w:rsidP="00161F48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61A585E9" w14:textId="77777777" w:rsidR="00161F48" w:rsidRPr="0068142D" w:rsidRDefault="00161F48" w:rsidP="00161F48">
            <w:pPr>
              <w:jc w:val="center"/>
            </w:pPr>
          </w:p>
        </w:tc>
        <w:tc>
          <w:tcPr>
            <w:tcW w:w="1820" w:type="dxa"/>
            <w:vMerge/>
            <w:shd w:val="clear" w:color="auto" w:fill="FFFFFF"/>
          </w:tcPr>
          <w:p w14:paraId="260F26A5" w14:textId="77777777" w:rsidR="00161F48" w:rsidRPr="0068142D" w:rsidRDefault="00161F48" w:rsidP="00161F48"/>
        </w:tc>
      </w:tr>
      <w:tr w:rsidR="00161F48" w:rsidRPr="00A37F75" w14:paraId="657E4E7A" w14:textId="77777777" w:rsidTr="00C07154">
        <w:trPr>
          <w:trHeight w:val="575"/>
          <w:jc w:val="center"/>
        </w:trPr>
        <w:tc>
          <w:tcPr>
            <w:tcW w:w="1526" w:type="dxa"/>
            <w:vAlign w:val="center"/>
          </w:tcPr>
          <w:p w14:paraId="7309B031" w14:textId="77777777" w:rsidR="00161F48" w:rsidRDefault="00161F48" w:rsidP="00161F48">
            <w:pPr>
              <w:jc w:val="center"/>
            </w:pPr>
            <w:r>
              <w:t>19:00-19:50</w:t>
            </w:r>
          </w:p>
        </w:tc>
        <w:tc>
          <w:tcPr>
            <w:tcW w:w="1417" w:type="dxa"/>
            <w:shd w:val="clear" w:color="auto" w:fill="FFFFFF"/>
          </w:tcPr>
          <w:p w14:paraId="55B94574" w14:textId="77777777" w:rsidR="00161F48" w:rsidRPr="0068142D" w:rsidRDefault="00161F48" w:rsidP="00161F48">
            <w:pPr>
              <w:jc w:val="center"/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3FAA6482" w14:textId="77777777" w:rsidR="00161F48" w:rsidRPr="0068142D" w:rsidRDefault="00161F48" w:rsidP="00161F48"/>
        </w:tc>
        <w:tc>
          <w:tcPr>
            <w:tcW w:w="1701" w:type="dxa"/>
            <w:shd w:val="clear" w:color="auto" w:fill="FFFFFF"/>
            <w:vAlign w:val="center"/>
          </w:tcPr>
          <w:p w14:paraId="06DEA240" w14:textId="77777777" w:rsidR="00161F48" w:rsidRPr="006B27E5" w:rsidRDefault="00161F48" w:rsidP="00161F48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26032E9E" w14:textId="77777777" w:rsidR="00161F48" w:rsidRPr="0068142D" w:rsidRDefault="00161F48" w:rsidP="00161F48">
            <w:pPr>
              <w:jc w:val="center"/>
            </w:pPr>
          </w:p>
        </w:tc>
        <w:tc>
          <w:tcPr>
            <w:tcW w:w="1820" w:type="dxa"/>
            <w:vMerge/>
            <w:shd w:val="clear" w:color="auto" w:fill="FFFFFF"/>
          </w:tcPr>
          <w:p w14:paraId="6320342B" w14:textId="77777777" w:rsidR="00161F48" w:rsidRPr="0068142D" w:rsidRDefault="00161F48" w:rsidP="00161F48"/>
        </w:tc>
      </w:tr>
    </w:tbl>
    <w:p w14:paraId="39959E00" w14:textId="77777777" w:rsidR="00ED0779" w:rsidRDefault="00ED0779" w:rsidP="00FB07DD"/>
    <w:sectPr w:rsidR="00ED0779" w:rsidSect="00887B4A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F1"/>
    <w:rsid w:val="00031D6A"/>
    <w:rsid w:val="000328D9"/>
    <w:rsid w:val="00041BA0"/>
    <w:rsid w:val="000827B2"/>
    <w:rsid w:val="000C1953"/>
    <w:rsid w:val="000E782C"/>
    <w:rsid w:val="000F05BF"/>
    <w:rsid w:val="001525A4"/>
    <w:rsid w:val="00152DEF"/>
    <w:rsid w:val="00152F2C"/>
    <w:rsid w:val="00161F34"/>
    <w:rsid w:val="00161F48"/>
    <w:rsid w:val="00164039"/>
    <w:rsid w:val="0018720A"/>
    <w:rsid w:val="001A1E3F"/>
    <w:rsid w:val="001E5104"/>
    <w:rsid w:val="001E6E2F"/>
    <w:rsid w:val="001F00CC"/>
    <w:rsid w:val="001F4918"/>
    <w:rsid w:val="002047B8"/>
    <w:rsid w:val="002273A2"/>
    <w:rsid w:val="00234953"/>
    <w:rsid w:val="00243A08"/>
    <w:rsid w:val="00256373"/>
    <w:rsid w:val="00277597"/>
    <w:rsid w:val="002F6BAD"/>
    <w:rsid w:val="0032180F"/>
    <w:rsid w:val="00364CB3"/>
    <w:rsid w:val="00373D85"/>
    <w:rsid w:val="003A32E7"/>
    <w:rsid w:val="003A6800"/>
    <w:rsid w:val="003B3A4A"/>
    <w:rsid w:val="003B4D92"/>
    <w:rsid w:val="003B7B23"/>
    <w:rsid w:val="003C03D0"/>
    <w:rsid w:val="003C0E3E"/>
    <w:rsid w:val="0040596D"/>
    <w:rsid w:val="004F230D"/>
    <w:rsid w:val="00517BBA"/>
    <w:rsid w:val="00523176"/>
    <w:rsid w:val="00567F6E"/>
    <w:rsid w:val="00592449"/>
    <w:rsid w:val="00594937"/>
    <w:rsid w:val="005D0238"/>
    <w:rsid w:val="005D1734"/>
    <w:rsid w:val="005E061D"/>
    <w:rsid w:val="005E2082"/>
    <w:rsid w:val="005E257E"/>
    <w:rsid w:val="00613EDD"/>
    <w:rsid w:val="006566B5"/>
    <w:rsid w:val="00677010"/>
    <w:rsid w:val="0068142D"/>
    <w:rsid w:val="00682F8C"/>
    <w:rsid w:val="00693F7A"/>
    <w:rsid w:val="00696E9D"/>
    <w:rsid w:val="006B27E5"/>
    <w:rsid w:val="006C5042"/>
    <w:rsid w:val="006D1224"/>
    <w:rsid w:val="0071666E"/>
    <w:rsid w:val="00737586"/>
    <w:rsid w:val="00742776"/>
    <w:rsid w:val="007560A2"/>
    <w:rsid w:val="00780497"/>
    <w:rsid w:val="00784091"/>
    <w:rsid w:val="007945D5"/>
    <w:rsid w:val="007E5B9E"/>
    <w:rsid w:val="0082399F"/>
    <w:rsid w:val="008327D6"/>
    <w:rsid w:val="00834525"/>
    <w:rsid w:val="00860C0D"/>
    <w:rsid w:val="00870366"/>
    <w:rsid w:val="00871888"/>
    <w:rsid w:val="0087604C"/>
    <w:rsid w:val="00887B4A"/>
    <w:rsid w:val="008D310D"/>
    <w:rsid w:val="008E7CC9"/>
    <w:rsid w:val="00986008"/>
    <w:rsid w:val="009874C2"/>
    <w:rsid w:val="00A1475B"/>
    <w:rsid w:val="00A27B48"/>
    <w:rsid w:val="00A37F75"/>
    <w:rsid w:val="00A75748"/>
    <w:rsid w:val="00AB08D8"/>
    <w:rsid w:val="00AB1C94"/>
    <w:rsid w:val="00AF5E7B"/>
    <w:rsid w:val="00B07198"/>
    <w:rsid w:val="00B071A2"/>
    <w:rsid w:val="00B171A6"/>
    <w:rsid w:val="00B56701"/>
    <w:rsid w:val="00B85EDD"/>
    <w:rsid w:val="00B860FA"/>
    <w:rsid w:val="00BA6AF1"/>
    <w:rsid w:val="00BE33A5"/>
    <w:rsid w:val="00BF4FD4"/>
    <w:rsid w:val="00BF7F04"/>
    <w:rsid w:val="00C07154"/>
    <w:rsid w:val="00C12384"/>
    <w:rsid w:val="00C4581C"/>
    <w:rsid w:val="00C972D3"/>
    <w:rsid w:val="00CA34D4"/>
    <w:rsid w:val="00CA3525"/>
    <w:rsid w:val="00CB1609"/>
    <w:rsid w:val="00CB534B"/>
    <w:rsid w:val="00CD1AC7"/>
    <w:rsid w:val="00CE61C4"/>
    <w:rsid w:val="00CF75C2"/>
    <w:rsid w:val="00D02A73"/>
    <w:rsid w:val="00D14CBE"/>
    <w:rsid w:val="00D157A7"/>
    <w:rsid w:val="00D205CC"/>
    <w:rsid w:val="00D41059"/>
    <w:rsid w:val="00D827AE"/>
    <w:rsid w:val="00DA5BEC"/>
    <w:rsid w:val="00DB3CA2"/>
    <w:rsid w:val="00DB4EB2"/>
    <w:rsid w:val="00DB759B"/>
    <w:rsid w:val="00DC1307"/>
    <w:rsid w:val="00DC7F74"/>
    <w:rsid w:val="00DD573B"/>
    <w:rsid w:val="00DE170B"/>
    <w:rsid w:val="00DF3713"/>
    <w:rsid w:val="00E4589A"/>
    <w:rsid w:val="00E71266"/>
    <w:rsid w:val="00E73904"/>
    <w:rsid w:val="00EA0D73"/>
    <w:rsid w:val="00EB02B1"/>
    <w:rsid w:val="00EB7B40"/>
    <w:rsid w:val="00ED0779"/>
    <w:rsid w:val="00ED2D0F"/>
    <w:rsid w:val="00ED7F59"/>
    <w:rsid w:val="00F011C0"/>
    <w:rsid w:val="00F01239"/>
    <w:rsid w:val="00F6570B"/>
    <w:rsid w:val="00F849D7"/>
    <w:rsid w:val="00FB07DD"/>
    <w:rsid w:val="00FB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3CDEF"/>
  <w15:chartTrackingRefBased/>
  <w15:docId w15:val="{F9DA5FB5-C801-4B09-B718-E6541CFC3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534B"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table" w:styleId="TabloKlavuzu">
    <w:name w:val="Table Grid"/>
    <w:basedOn w:val="NormalTablo"/>
    <w:rsid w:val="00ED0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0827B2"/>
    <w:rPr>
      <w:rFonts w:ascii="Tahoma" w:hAnsi="Tahoma" w:cs="Tahoma"/>
      <w:sz w:val="16"/>
      <w:szCs w:val="16"/>
    </w:rPr>
  </w:style>
  <w:style w:type="character" w:styleId="Kpr">
    <w:name w:val="Hyperlink"/>
    <w:rsid w:val="00243A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6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1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Fulya%20Program_2025-2026_Spring.dot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28682-C749-4340-B308-C48EBD8CF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Fulya Program_2025-2026_Spring</Template>
  <TotalTime>43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Adı:</vt:lpstr>
      <vt:lpstr>Adı:</vt:lpstr>
    </vt:vector>
  </TitlesOfParts>
  <Company>Microsoft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Adı:</dc:title>
  <dc:subject/>
  <dc:creator>Hp</dc:creator>
  <cp:keywords/>
  <cp:lastModifiedBy>Hp</cp:lastModifiedBy>
  <cp:revision>2</cp:revision>
  <cp:lastPrinted>2020-02-18T08:08:00Z</cp:lastPrinted>
  <dcterms:created xsi:type="dcterms:W3CDTF">2026-10-03T07:54:00Z</dcterms:created>
  <dcterms:modified xsi:type="dcterms:W3CDTF">2026-10-04T07:14:00Z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e4f3055c-2695-4c17-96fb-616bb9752718</vt:lpwstr>
  </property>
</Properties>
</file>